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34A3F433" w:rsidR="00211E09" w:rsidRPr="00617BC2" w:rsidRDefault="00252A75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EE653D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h</w:t>
            </w:r>
            <w:r w:rsidR="00EE653D" w:rsidRPr="00EE653D">
              <w:rPr>
                <w:rFonts w:ascii="Times New Roman" w:eastAsia="標楷體" w:hAnsi="Times New Roman" w:cs="Times New Roman"/>
                <w:sz w:val="36"/>
                <w:szCs w:val="36"/>
              </w:rPr>
              <w:t>ydroxyprogesterone caproate</w:t>
            </w:r>
            <w:r w:rsidR="00D9168F" w:rsidRPr="00D9168F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37248C74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252A7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  <w:r w:rsidR="00252A75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97338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5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12D8DEBC" w:rsidR="00E36442" w:rsidRPr="00456525" w:rsidRDefault="00EE653D" w:rsidP="000A64DB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EE653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Hydroxyprogesterone caproate</w:t>
            </w:r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46D2043A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EE653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</w:t>
            </w:r>
            <w:r w:rsidR="00EE653D" w:rsidRPr="00EE653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ydroxyprogesterone caproate</w:t>
            </w:r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EE653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3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3218BB" w:rsidRPr="00C13E3B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77777777" w:rsidR="000B6800" w:rsidRPr="000B6800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0B6800" w:rsidRPr="003652AC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https://mcp.fda.gov.tw/</w:t>
              </w:r>
            </w:hyperlink>
          </w:p>
        </w:tc>
      </w:tr>
      <w:tr w:rsidR="00211E09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624DF6B5" w:rsidR="00EB5C00" w:rsidRPr="00AF4CC7" w:rsidRDefault="00E247A3" w:rsidP="005D13AC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247A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無月經、</w:t>
            </w:r>
            <w:r w:rsidR="00B703E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痛經、</w:t>
            </w:r>
            <w:r w:rsidR="00856B8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月經困難、</w:t>
            </w:r>
            <w:r w:rsidRPr="00E247A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機能性子宮出血、黃體機能不全之不</w:t>
            </w:r>
            <w:proofErr w:type="gramStart"/>
            <w:r w:rsidRPr="00E247A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妊</w:t>
            </w:r>
            <w:proofErr w:type="gramEnd"/>
            <w:r w:rsidRPr="00E247A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症、</w:t>
            </w:r>
            <w:proofErr w:type="gramStart"/>
            <w:r w:rsidR="00856B8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無卵性卵</w:t>
            </w:r>
            <w:proofErr w:type="gramEnd"/>
            <w:r w:rsidR="00856B8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巢失調症、先兆流產、</w:t>
            </w:r>
            <w:r w:rsidRPr="00E247A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迫</w:t>
            </w:r>
            <w:r w:rsidR="00B703E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切</w:t>
            </w:r>
            <w:r w:rsidR="008746D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性</w:t>
            </w:r>
            <w:r w:rsidRPr="00E247A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流產、習慣性流產</w:t>
            </w:r>
            <w:r w:rsidR="005E431E" w:rsidRPr="005E43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7D374B62" w:rsidR="001C039A" w:rsidRPr="00A32EC6" w:rsidRDefault="003A148D" w:rsidP="00F24F42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H</w:t>
            </w:r>
            <w:r w:rsidRPr="00B57081">
              <w:rPr>
                <w:rFonts w:ascii="Times New Roman" w:eastAsia="標楷體" w:hAnsi="Times New Roman"/>
                <w:color w:val="000000" w:themeColor="text1"/>
                <w:szCs w:val="24"/>
              </w:rPr>
              <w:t>ydroxyprogesterone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為黃體素</w:t>
            </w:r>
            <w:r w:rsidR="004864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Pr="00B57081">
              <w:rPr>
                <w:rFonts w:ascii="Times New Roman" w:eastAsia="標楷體" w:hAnsi="Times New Roman"/>
                <w:color w:val="000000" w:themeColor="text1"/>
                <w:szCs w:val="24"/>
              </w:rPr>
              <w:t>progesterone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420FF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衍生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的內源性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類固醇激素，而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h</w:t>
            </w:r>
            <w:r w:rsidRPr="00A32EC6">
              <w:rPr>
                <w:rFonts w:ascii="Times New Roman" w:eastAsia="標楷體" w:hAnsi="Times New Roman"/>
                <w:color w:val="000000" w:themeColor="text1"/>
                <w:szCs w:val="24"/>
              </w:rPr>
              <w:t>ydroxyprogesterone caproate</w:t>
            </w:r>
            <w:r w:rsidR="004864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(17-OHPC)</w:t>
            </w:r>
            <w:r w:rsidR="005A5C19" w:rsidRPr="00A32E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r w:rsidR="00856B8E" w:rsidRPr="00A32E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人工</w:t>
            </w:r>
            <w:r w:rsidR="005A5C19" w:rsidRPr="00A32E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合成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h</w:t>
            </w:r>
            <w:r w:rsidRPr="00A32EC6">
              <w:rPr>
                <w:rFonts w:ascii="Times New Roman" w:eastAsia="標楷體" w:hAnsi="Times New Roman"/>
                <w:color w:val="000000" w:themeColor="text1"/>
                <w:szCs w:val="24"/>
              </w:rPr>
              <w:t>ydroxyprogesterone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  <w:r w:rsidR="00B5708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黃體素</w:t>
            </w:r>
            <w:r w:rsidR="003F79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可維持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懷孕期間</w:t>
            </w:r>
            <w:r w:rsidR="00B5708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子宮內膜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的穩定</w:t>
            </w:r>
            <w:r w:rsidR="00B5708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17-OHPC</w:t>
            </w:r>
            <w:r w:rsidR="003F79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被認為可以和</w:t>
            </w:r>
            <w:r w:rsidR="002F45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細胞上</w:t>
            </w:r>
            <w:r w:rsidR="003F79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黃體素</w:t>
            </w:r>
            <w:r w:rsidR="002F45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 w:rsidR="004864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標的</w:t>
            </w:r>
            <w:r w:rsidR="003F79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受體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結合</w:t>
            </w:r>
            <w:r w:rsidR="002526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因此預期可</w:t>
            </w:r>
            <w:r w:rsidR="002F45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能</w:t>
            </w:r>
            <w:r w:rsidR="001C039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減少孕婦流產或早產之風險，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並</w:t>
            </w:r>
            <w:r w:rsidR="001C039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有助於治療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</w:t>
            </w:r>
            <w:r w:rsidR="001352A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缺乏</w:t>
            </w:r>
            <w:r w:rsidR="001C039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黃體素</w:t>
            </w:r>
            <w:r w:rsidR="001352A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所致</w:t>
            </w:r>
            <w:r w:rsidR="001C039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之不孕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</w:t>
            </w:r>
            <w:r w:rsidR="001C039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及婦科疾病</w:t>
            </w:r>
            <w:r w:rsidR="002F458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，然其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確切機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轉</w:t>
            </w:r>
            <w:r w:rsidR="00715EA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尚待釐</w:t>
            </w:r>
            <w:proofErr w:type="gramEnd"/>
            <w:r w:rsidR="00715EA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清</w:t>
            </w:r>
            <w:r w:rsidR="001C039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0C64FBFB" w14:textId="13AD9876" w:rsidR="004934FC" w:rsidRDefault="00486430" w:rsidP="004934FC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2024/5/17</w:t>
            </w:r>
            <w:r w:rsid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歐</w:t>
            </w:r>
            <w:r w:rsidR="003079C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洲醫藥管理局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  <w:r w:rsidR="003079C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EMA</w:t>
            </w:r>
            <w:r w:rsidR="003079C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="00FB7BE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="00FB7BEC" w:rsidRPr="00FB7BE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</w:t>
            </w:r>
            <w:r w:rsidR="003F24A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品</w:t>
            </w:r>
            <w:r w:rsidR="00FB7BEC" w:rsidRPr="00FB7BE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安全監視風險評估委員會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  <w:r w:rsidR="00FB7BE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PRAC</w:t>
            </w:r>
            <w:r w:rsidR="00FB7BE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回顧研究發現</w:t>
            </w:r>
            <w:r w:rsidR="00EE309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曾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在子宮內暴露於</w:t>
            </w:r>
            <w:r w:rsidR="007A3C1F" w:rsidRPr="00AC4BB1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hydroxyprogesterone caproate</w:t>
            </w:r>
            <w:r w:rsidR="007A3C1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(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17-OHPC</w:t>
            </w:r>
            <w:r w:rsidR="007A3C1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="007C346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之族群，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</w:t>
            </w:r>
            <w:r w:rsidR="00EE309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增加</w:t>
            </w:r>
            <w:r w:rsidR="007C346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癌症</w:t>
            </w:r>
            <w:r w:rsidR="00EE309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</w:t>
            </w:r>
            <w:r w:rsidR="00DE7D5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="007C346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，且</w:t>
            </w:r>
            <w:r w:rsidR="007C346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不具</w:t>
            </w:r>
            <w:r w:rsidRP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預防早產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之臨床</w:t>
            </w:r>
            <w:r w:rsidRP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效益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7C346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故</w:t>
            </w:r>
            <w:r w:rsid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建議</w:t>
            </w:r>
            <w:r w:rsidR="003F24A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歐盟</w:t>
            </w:r>
            <w:r w:rsid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暫停販售含</w:t>
            </w:r>
            <w:r w:rsid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17-OHPC</w:t>
            </w:r>
            <w:r w:rsid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</w:t>
            </w:r>
            <w:r w:rsidR="00AC4BB1" w:rsidRP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6D24773" w14:textId="35CDC902" w:rsidR="00C9731C" w:rsidRPr="00C9731C" w:rsidRDefault="00280F43" w:rsidP="004934FC">
            <w:pPr>
              <w:widowControl/>
              <w:shd w:val="clear" w:color="auto" w:fill="FFFFFF"/>
              <w:wordWrap w:val="0"/>
              <w:contextualSpacing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r w:rsidR="00EE653D" w:rsidRPr="00A01D5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  <w:hyperlink r:id="rId9" w:history="1">
              <w:r w:rsidR="00C9731C" w:rsidRPr="0088078F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https://www.ema.europa.eu/en/news/hydroxyprogesterone-caproate-medicines-be-suspended-eu-market</w:t>
              </w:r>
            </w:hyperlink>
          </w:p>
        </w:tc>
      </w:tr>
      <w:tr w:rsidR="00C863F7" w:rsidRPr="00617BC2" w14:paraId="587A93C9" w14:textId="77777777" w:rsidTr="00902CDE">
        <w:trPr>
          <w:trHeight w:val="6962"/>
          <w:jc w:val="center"/>
        </w:trPr>
        <w:tc>
          <w:tcPr>
            <w:tcW w:w="2413" w:type="dxa"/>
            <w:vAlign w:val="center"/>
          </w:tcPr>
          <w:p w14:paraId="7637C0D6" w14:textId="77777777" w:rsidR="00C863F7" w:rsidRPr="00617BC2" w:rsidRDefault="00C863F7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  <w:vMerge w:val="restart"/>
          </w:tcPr>
          <w:p w14:paraId="3BBB7163" w14:textId="0BAD917B" w:rsidR="00C863F7" w:rsidRDefault="00C863F7" w:rsidP="00284284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PRAC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回顧一項大型世代研究，該研究探討曾在子宮內暴露於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之族群自出生後約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50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年期間的癌症風險。資料顯示曾暴露於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之族群相對於未暴露者</w:t>
            </w:r>
            <w:r w:rsidR="007665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可能增加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其癌症發生之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風險，然而單就癌症案例數而言，數據顯示曾暴露於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之族群，</w:t>
            </w:r>
            <w:r w:rsidR="007665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惟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其癌症發生率低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小於</w:t>
            </w:r>
            <w:r w:rsidRPr="00FB6D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25/100,000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人年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，且研究缺少癌症風險因子相關資訊，因此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PRAC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認為曾</w:t>
            </w:r>
            <w:r w:rsidRPr="00973D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在子宮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內</w:t>
            </w:r>
            <w:r w:rsidRPr="00973D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暴露於</w:t>
            </w:r>
            <w:r w:rsidRPr="00973D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17-OHPC</w:t>
            </w:r>
            <w:r w:rsidR="007665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雖</w:t>
            </w:r>
            <w:r w:rsidRPr="00973D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增加</w:t>
            </w:r>
            <w:r w:rsidRPr="00973D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癌症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發生之</w:t>
            </w:r>
            <w:r w:rsidRPr="00973D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，但仍有不確定因素，所以此風險尚無法確立。</w:t>
            </w:r>
          </w:p>
          <w:p w14:paraId="3A9C5423" w14:textId="460354A9" w:rsidR="00C863F7" w:rsidRPr="00CD78E4" w:rsidRDefault="00C863F7" w:rsidP="00284284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PRAC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亦</w:t>
            </w:r>
            <w:r w:rsidRPr="003A60B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評估</w:t>
            </w:r>
            <w:r w:rsidRPr="003A60B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用於</w:t>
            </w:r>
            <w:r w:rsidRPr="003A60B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核准適應症之療效數據，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包含一項探討</w:t>
            </w:r>
            <w:r w:rsidRPr="00973D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用於預防早產之多中心雙盲隨機對照試驗，發現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較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於安慰劑，使用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17-OHPC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在預防</w:t>
            </w:r>
            <w:r w:rsidR="007A3C1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反復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早產或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預防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因早產所導致之臨床併發症</w:t>
            </w:r>
            <w:r w:rsidR="007665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並未有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更好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的療效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PRAC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另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回顧兩篇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已發表的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統合性分析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meta-analysis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確認</w:t>
            </w:r>
            <w:r w:rsidRPr="00E31F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用於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預防早產並不具效益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，且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認為對於其他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核准之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適應症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療效證據</w:t>
            </w:r>
            <w:r w:rsidR="007665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亦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有限。</w:t>
            </w:r>
          </w:p>
          <w:p w14:paraId="649651B2" w14:textId="3C099F0E" w:rsidR="00C863F7" w:rsidRDefault="00C863F7" w:rsidP="00284284">
            <w:pPr>
              <w:pStyle w:val="a9"/>
              <w:numPr>
                <w:ilvl w:val="0"/>
                <w:numId w:val="1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PRAC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考量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</w:t>
            </w:r>
            <w:bookmarkStart w:id="0" w:name="_GoBack"/>
            <w:bookmarkEnd w:id="0"/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7-OHPC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用於所有已核准適應症之臨床效益並未大於其風險，因此建議歐盟暫停販售含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17-OHPC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成分藥品，改用其他可行的替代療法。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另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次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評估結果不影響黃體素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(progesterone)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之使用，因其作用方式與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17-OHPC</w:t>
            </w:r>
            <w:r w:rsidRPr="00CD78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不同。</w:t>
            </w:r>
          </w:p>
          <w:p w14:paraId="5827BB2B" w14:textId="77777777" w:rsidR="00766540" w:rsidRPr="00766540" w:rsidRDefault="00766540" w:rsidP="00766540">
            <w:pPr>
              <w:jc w:val="both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</w:p>
          <w:p w14:paraId="7BDF9E8A" w14:textId="77777777" w:rsidR="00C863F7" w:rsidRDefault="00C863F7" w:rsidP="00C863F7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</w:rPr>
              <w:lastRenderedPageBreak/>
              <w:t>食品藥物管理署說明</w:t>
            </w:r>
            <w:r w:rsidRPr="009D35D2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：</w:t>
            </w:r>
          </w:p>
          <w:p w14:paraId="06248DF1" w14:textId="0EBCA9F8" w:rsidR="00C863F7" w:rsidRPr="00C863F7" w:rsidRDefault="00C863F7" w:rsidP="006B410A">
            <w:pPr>
              <w:pStyle w:val="a9"/>
              <w:widowControl/>
              <w:numPr>
                <w:ilvl w:val="0"/>
                <w:numId w:val="7"/>
              </w:numPr>
              <w:spacing w:line="400" w:lineRule="exact"/>
              <w:ind w:leftChars="0"/>
              <w:jc w:val="both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C863F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我國核准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h</w:t>
            </w:r>
            <w:r w:rsidRPr="00EE653D">
              <w:rPr>
                <w:rFonts w:ascii="Times New Roman" w:eastAsia="標楷體" w:hAnsi="Times New Roman"/>
                <w:color w:val="000000" w:themeColor="text1"/>
                <w:szCs w:val="24"/>
              </w:rPr>
              <w:t>ydroxyprogesterone caproate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(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</w:t>
            </w:r>
            <w:r w:rsidRPr="00496AD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藥品</w:t>
            </w:r>
            <w:r w:rsidRPr="00533E32">
              <w:rPr>
                <w:rFonts w:ascii="Times New Roman" w:eastAsia="標楷體" w:hAnsi="Times New Roman" w:hint="eastAsia"/>
                <w:szCs w:val="24"/>
              </w:rPr>
              <w:t>許可證共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  <w:r w:rsidRPr="00C13E3B">
              <w:rPr>
                <w:rFonts w:ascii="Times New Roman" w:eastAsia="標楷體" w:hAnsi="Times New Roman" w:hint="eastAsia"/>
                <w:szCs w:val="24"/>
              </w:rPr>
              <w:t>張</w:t>
            </w:r>
            <w:r w:rsidRPr="00C863F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，其中文仿單核准適應症為「無月經、機能性子宮出血、黃體機能不全之不妊症、切迫流產、習慣性流產」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Pr="00C863F7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惟未刊載癌症相關安全性資訊。</w:t>
            </w:r>
          </w:p>
          <w:p w14:paraId="0CF5BC95" w14:textId="5E236479" w:rsidR="00C863F7" w:rsidRPr="00C863F7" w:rsidRDefault="00C863F7" w:rsidP="006B410A">
            <w:pPr>
              <w:pStyle w:val="a9"/>
              <w:widowControl/>
              <w:numPr>
                <w:ilvl w:val="0"/>
                <w:numId w:val="7"/>
              </w:numPr>
              <w:spacing w:line="400" w:lineRule="exact"/>
              <w:ind w:leftChars="0"/>
              <w:jc w:val="both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proofErr w:type="gramStart"/>
            <w:r w:rsidRPr="00FB7A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本署現</w:t>
            </w:r>
            <w:proofErr w:type="gramEnd"/>
            <w:r w:rsidRPr="00FB7A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正評估是否針對該成分藥品採取進一步風險管控措施。</w:t>
            </w:r>
          </w:p>
          <w:p w14:paraId="0ED253EC" w14:textId="77777777" w:rsidR="00C863F7" w:rsidRPr="00C863F7" w:rsidRDefault="00C863F7" w:rsidP="00C863F7">
            <w:pPr>
              <w:widowControl/>
              <w:spacing w:line="400" w:lineRule="exact"/>
              <w:jc w:val="both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</w:p>
          <w:p w14:paraId="7C31C11B" w14:textId="305D4B75" w:rsidR="00C863F7" w:rsidRPr="007A48AF" w:rsidRDefault="00C863F7" w:rsidP="00455359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7A48AF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0FD524F7" w14:textId="519C2F7A" w:rsidR="00C863F7" w:rsidRDefault="00C863F7" w:rsidP="00284284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一項大型流行病學研究結果顯示，</w:t>
            </w:r>
            <w:r w:rsidR="00902CD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在子宮內暴露於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之族群相對於未暴露者</w:t>
            </w:r>
            <w:r w:rsidR="00902CD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可能增加</w:t>
            </w:r>
            <w:r w:rsidR="00902CD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其癌症發生之</w:t>
            </w:r>
            <w:r w:rsidR="00902CD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，但癌症發生率低，且由於研究限制，該風險雖為可能但目前仍無法確立。</w:t>
            </w:r>
          </w:p>
          <w:p w14:paraId="5DAD34D1" w14:textId="77CE5D03" w:rsidR="00C863F7" w:rsidRDefault="00C863F7" w:rsidP="00284284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一項多中心雙盲隨機對照試驗顯示使用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預防早產缺乏療效</w:t>
            </w:r>
            <w:r w:rsidR="00902CD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，且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其他核准適應症的療效資料亦有限。</w:t>
            </w:r>
          </w:p>
          <w:p w14:paraId="3D398E6B" w14:textId="1726574A" w:rsidR="00C863F7" w:rsidRPr="0071608A" w:rsidRDefault="00C863F7" w:rsidP="00284284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處方含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成分藥品前，應審慎評估病人用藥之風險效益；對於正在接受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治療之病人，建議可考量其他適合且可行之替代療法。</w:t>
            </w:r>
          </w:p>
          <w:p w14:paraId="10BC4DDE" w14:textId="77777777" w:rsidR="00C863F7" w:rsidRPr="00371D4A" w:rsidRDefault="00C863F7" w:rsidP="007A48AF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5C2E49FF" w14:textId="77777777" w:rsidR="00C863F7" w:rsidRPr="007A48AF" w:rsidRDefault="00C863F7" w:rsidP="00455359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C87E5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53603C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  <w:t>應注意事項：</w:t>
            </w:r>
          </w:p>
          <w:p w14:paraId="06CCDE4D" w14:textId="1652507B" w:rsidR="00C863F7" w:rsidRDefault="00C863F7" w:rsidP="00284284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一項大型流行病學研究結果顯示，</w:t>
            </w:r>
            <w:r w:rsidR="00902CD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在子宮內暴露於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之族群相對於未暴露者</w:t>
            </w:r>
            <w:r w:rsidR="00902CD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可能增加</w:t>
            </w:r>
            <w:r w:rsidR="00902CD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其癌症發生之</w:t>
            </w:r>
            <w:r w:rsidR="00902CD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，但癌症發生率低且風險尚無法確立。</w:t>
            </w:r>
          </w:p>
          <w:p w14:paraId="563F4DE9" w14:textId="11197109" w:rsidR="00C863F7" w:rsidRDefault="00C863F7" w:rsidP="00284284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如果您對於使用</w:t>
            </w:r>
            <w:r w:rsidRPr="00547B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17-OHPC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成分藥品治療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有疑問或疑慮，請諮詢您的醫師，醫師將審慎評估您使用該成分藥品的風險與效益。</w:t>
            </w:r>
          </w:p>
          <w:p w14:paraId="5F8EDFDA" w14:textId="072EA1D0" w:rsidR="00C863F7" w:rsidRDefault="00C863F7" w:rsidP="00BA5444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23026675" w14:textId="77777777" w:rsidR="00C863F7" w:rsidRPr="000A3BB1" w:rsidRDefault="00C863F7" w:rsidP="00BA5444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55F5F9BC" w14:textId="77777777" w:rsidR="00C863F7" w:rsidRPr="007A48AF" w:rsidRDefault="00C863F7" w:rsidP="00455359">
            <w:pPr>
              <w:pStyle w:val="a9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福利部所建置</w:t>
            </w:r>
            <w:proofErr w:type="gramEnd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之全國藥物不良反應通報中心，並副知所屬廠商，藥物不良反應通報專線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，網站：</w:t>
            </w:r>
            <w:hyperlink r:id="rId10" w:history="1">
              <w:r w:rsidRPr="007A48AF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https://adr.fda.gov.tw</w:t>
              </w:r>
            </w:hyperlink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均會蒐集</w:t>
            </w:r>
            <w:proofErr w:type="gramEnd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  <w:tr w:rsidR="00C863F7" w:rsidRPr="00617BC2" w14:paraId="633109ED" w14:textId="77777777" w:rsidTr="00CB2324">
        <w:trPr>
          <w:trHeight w:val="3987"/>
          <w:jc w:val="center"/>
        </w:trPr>
        <w:tc>
          <w:tcPr>
            <w:tcW w:w="2413" w:type="dxa"/>
            <w:vAlign w:val="center"/>
          </w:tcPr>
          <w:p w14:paraId="4601966E" w14:textId="77777777" w:rsidR="00902CDE" w:rsidRDefault="00902CDE" w:rsidP="00902CD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5628F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1B5049D9" w14:textId="45F4CCE8" w:rsidR="00C863F7" w:rsidRPr="00617BC2" w:rsidRDefault="00902CDE" w:rsidP="00902CD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</w:t>
            </w:r>
            <w:r w:rsidRPr="0075628F">
              <w:rPr>
                <w:rFonts w:ascii="Times New Roman" w:eastAsia="標楷體" w:hAnsi="Times New Roman" w:hint="eastAsia"/>
                <w:szCs w:val="24"/>
              </w:rPr>
              <w:t>說明</w:t>
            </w:r>
          </w:p>
        </w:tc>
        <w:tc>
          <w:tcPr>
            <w:tcW w:w="7316" w:type="dxa"/>
            <w:vMerge/>
          </w:tcPr>
          <w:p w14:paraId="722DD428" w14:textId="77777777" w:rsidR="00C863F7" w:rsidRDefault="00C863F7" w:rsidP="00284284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</w:tc>
      </w:tr>
    </w:tbl>
    <w:p w14:paraId="077D4E51" w14:textId="482E2DC7" w:rsidR="00F53CD7" w:rsidRPr="007B30A7" w:rsidRDefault="00F53CD7" w:rsidP="00F1554A">
      <w:pPr>
        <w:widowControl/>
        <w:rPr>
          <w:szCs w:val="24"/>
        </w:rPr>
      </w:pPr>
    </w:p>
    <w:sectPr w:rsidR="00F53CD7" w:rsidRPr="007B30A7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871DDB" w14:textId="77777777" w:rsidR="005E05B9" w:rsidRDefault="005E05B9" w:rsidP="003B56BC">
      <w:r>
        <w:separator/>
      </w:r>
    </w:p>
  </w:endnote>
  <w:endnote w:type="continuationSeparator" w:id="0">
    <w:p w14:paraId="0A2FE5C9" w14:textId="77777777" w:rsidR="005E05B9" w:rsidRDefault="005E05B9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818AF2" w14:textId="77777777" w:rsidR="005E05B9" w:rsidRDefault="005E05B9" w:rsidP="003B56BC">
      <w:r>
        <w:separator/>
      </w:r>
    </w:p>
  </w:footnote>
  <w:footnote w:type="continuationSeparator" w:id="0">
    <w:p w14:paraId="26FE2248" w14:textId="77777777" w:rsidR="005E05B9" w:rsidRDefault="005E05B9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B0164BB"/>
    <w:multiLevelType w:val="hybridMultilevel"/>
    <w:tmpl w:val="0B4A8B98"/>
    <w:lvl w:ilvl="0" w:tplc="D4AC52C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38A0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15A"/>
    <w:rsid w:val="00024566"/>
    <w:rsid w:val="00024EB8"/>
    <w:rsid w:val="00026983"/>
    <w:rsid w:val="0002707A"/>
    <w:rsid w:val="00032A84"/>
    <w:rsid w:val="00033C23"/>
    <w:rsid w:val="0003449A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BB1"/>
    <w:rsid w:val="000A3E05"/>
    <w:rsid w:val="000A3F20"/>
    <w:rsid w:val="000A4010"/>
    <w:rsid w:val="000A64DB"/>
    <w:rsid w:val="000B1861"/>
    <w:rsid w:val="000B1B19"/>
    <w:rsid w:val="000B331E"/>
    <w:rsid w:val="000B3893"/>
    <w:rsid w:val="000B3F46"/>
    <w:rsid w:val="000B5587"/>
    <w:rsid w:val="000B5BBD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287"/>
    <w:rsid w:val="000C543F"/>
    <w:rsid w:val="000C5559"/>
    <w:rsid w:val="000C6CDF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21E8"/>
    <w:rsid w:val="000F2321"/>
    <w:rsid w:val="000F294A"/>
    <w:rsid w:val="000F4047"/>
    <w:rsid w:val="000F419D"/>
    <w:rsid w:val="000F5BF9"/>
    <w:rsid w:val="000F6AD6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3B7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54DA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3F9F"/>
    <w:rsid w:val="001A5090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39A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27DE6"/>
    <w:rsid w:val="00230E9C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617"/>
    <w:rsid w:val="00252A75"/>
    <w:rsid w:val="00252DD4"/>
    <w:rsid w:val="00253FBA"/>
    <w:rsid w:val="00254393"/>
    <w:rsid w:val="00255E33"/>
    <w:rsid w:val="00256C58"/>
    <w:rsid w:val="00257536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B03"/>
    <w:rsid w:val="00293CC3"/>
    <w:rsid w:val="002942FE"/>
    <w:rsid w:val="002945BB"/>
    <w:rsid w:val="00294900"/>
    <w:rsid w:val="00295558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799"/>
    <w:rsid w:val="002B0D50"/>
    <w:rsid w:val="002B14ED"/>
    <w:rsid w:val="002B48B5"/>
    <w:rsid w:val="002B54D2"/>
    <w:rsid w:val="002B5B50"/>
    <w:rsid w:val="002C26C1"/>
    <w:rsid w:val="002C413F"/>
    <w:rsid w:val="002C4641"/>
    <w:rsid w:val="002C46B9"/>
    <w:rsid w:val="002C5626"/>
    <w:rsid w:val="002C6177"/>
    <w:rsid w:val="002C6578"/>
    <w:rsid w:val="002C76BC"/>
    <w:rsid w:val="002C7C5F"/>
    <w:rsid w:val="002D1B4B"/>
    <w:rsid w:val="002D1CF9"/>
    <w:rsid w:val="002D2171"/>
    <w:rsid w:val="002D224B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7BDB"/>
    <w:rsid w:val="003209F3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50563"/>
    <w:rsid w:val="00354389"/>
    <w:rsid w:val="003554C4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6F3"/>
    <w:rsid w:val="00365BFF"/>
    <w:rsid w:val="00367110"/>
    <w:rsid w:val="00367B9C"/>
    <w:rsid w:val="0037083F"/>
    <w:rsid w:val="003708D0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4B9"/>
    <w:rsid w:val="00381779"/>
    <w:rsid w:val="00381B14"/>
    <w:rsid w:val="003826C6"/>
    <w:rsid w:val="00383F8C"/>
    <w:rsid w:val="003850C5"/>
    <w:rsid w:val="003850FF"/>
    <w:rsid w:val="00386048"/>
    <w:rsid w:val="00386A61"/>
    <w:rsid w:val="00387C17"/>
    <w:rsid w:val="00390765"/>
    <w:rsid w:val="00390CFB"/>
    <w:rsid w:val="00391418"/>
    <w:rsid w:val="0039269B"/>
    <w:rsid w:val="00393EE2"/>
    <w:rsid w:val="00394AAE"/>
    <w:rsid w:val="00394D72"/>
    <w:rsid w:val="003970A4"/>
    <w:rsid w:val="003A148D"/>
    <w:rsid w:val="003A2EBA"/>
    <w:rsid w:val="003A2F46"/>
    <w:rsid w:val="003A350C"/>
    <w:rsid w:val="003A4120"/>
    <w:rsid w:val="003A4A38"/>
    <w:rsid w:val="003A60B2"/>
    <w:rsid w:val="003A63A0"/>
    <w:rsid w:val="003B1179"/>
    <w:rsid w:val="003B36A0"/>
    <w:rsid w:val="003B4941"/>
    <w:rsid w:val="003B53BF"/>
    <w:rsid w:val="003B56BC"/>
    <w:rsid w:val="003B586A"/>
    <w:rsid w:val="003B65D8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D03B0"/>
    <w:rsid w:val="003D060D"/>
    <w:rsid w:val="003D0B3C"/>
    <w:rsid w:val="003D19C1"/>
    <w:rsid w:val="003D1EE0"/>
    <w:rsid w:val="003D30B1"/>
    <w:rsid w:val="003D3DA7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5420"/>
    <w:rsid w:val="003E6325"/>
    <w:rsid w:val="003E78BC"/>
    <w:rsid w:val="003F04FB"/>
    <w:rsid w:val="003F0E8C"/>
    <w:rsid w:val="003F24AD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2B0F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17F0C"/>
    <w:rsid w:val="00420FF6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5885"/>
    <w:rsid w:val="00426606"/>
    <w:rsid w:val="00427D46"/>
    <w:rsid w:val="004301CC"/>
    <w:rsid w:val="004305AA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0C55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59B9"/>
    <w:rsid w:val="00486430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EF1"/>
    <w:rsid w:val="004B1882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23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1416"/>
    <w:rsid w:val="004E33E0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CA2"/>
    <w:rsid w:val="00505F17"/>
    <w:rsid w:val="005062CE"/>
    <w:rsid w:val="00507002"/>
    <w:rsid w:val="005073B0"/>
    <w:rsid w:val="00507B9E"/>
    <w:rsid w:val="00510BB3"/>
    <w:rsid w:val="0051222E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9F0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59"/>
    <w:rsid w:val="00544E7E"/>
    <w:rsid w:val="00545618"/>
    <w:rsid w:val="00545E85"/>
    <w:rsid w:val="0054607A"/>
    <w:rsid w:val="00547BB2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0891"/>
    <w:rsid w:val="005A240B"/>
    <w:rsid w:val="005A2907"/>
    <w:rsid w:val="005A2B73"/>
    <w:rsid w:val="005A3072"/>
    <w:rsid w:val="005A463F"/>
    <w:rsid w:val="005A4C75"/>
    <w:rsid w:val="005A5755"/>
    <w:rsid w:val="005A5C19"/>
    <w:rsid w:val="005A5E02"/>
    <w:rsid w:val="005A5EAE"/>
    <w:rsid w:val="005A6836"/>
    <w:rsid w:val="005A6C3C"/>
    <w:rsid w:val="005A78FB"/>
    <w:rsid w:val="005B0483"/>
    <w:rsid w:val="005B2B65"/>
    <w:rsid w:val="005B3F6D"/>
    <w:rsid w:val="005B4662"/>
    <w:rsid w:val="005B4CC3"/>
    <w:rsid w:val="005B50D1"/>
    <w:rsid w:val="005B6D74"/>
    <w:rsid w:val="005B7BFB"/>
    <w:rsid w:val="005C11BE"/>
    <w:rsid w:val="005C1444"/>
    <w:rsid w:val="005C434D"/>
    <w:rsid w:val="005C5E03"/>
    <w:rsid w:val="005C6587"/>
    <w:rsid w:val="005D10B5"/>
    <w:rsid w:val="005D13AC"/>
    <w:rsid w:val="005D1FDB"/>
    <w:rsid w:val="005D2BF7"/>
    <w:rsid w:val="005D339D"/>
    <w:rsid w:val="005D5786"/>
    <w:rsid w:val="005D681D"/>
    <w:rsid w:val="005D7764"/>
    <w:rsid w:val="005E00EE"/>
    <w:rsid w:val="005E059D"/>
    <w:rsid w:val="005E05B9"/>
    <w:rsid w:val="005E13B0"/>
    <w:rsid w:val="005E23F8"/>
    <w:rsid w:val="005E271F"/>
    <w:rsid w:val="005E3BF1"/>
    <w:rsid w:val="005E3DD3"/>
    <w:rsid w:val="005E431E"/>
    <w:rsid w:val="005E4ADF"/>
    <w:rsid w:val="005E62F4"/>
    <w:rsid w:val="005E6819"/>
    <w:rsid w:val="005F083A"/>
    <w:rsid w:val="005F0E43"/>
    <w:rsid w:val="005F0F5B"/>
    <w:rsid w:val="005F1805"/>
    <w:rsid w:val="005F2C34"/>
    <w:rsid w:val="005F3147"/>
    <w:rsid w:val="005F3C00"/>
    <w:rsid w:val="005F3E64"/>
    <w:rsid w:val="005F4741"/>
    <w:rsid w:val="005F57CE"/>
    <w:rsid w:val="005F68ED"/>
    <w:rsid w:val="005F6D8A"/>
    <w:rsid w:val="00600CA8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305D9"/>
    <w:rsid w:val="00630807"/>
    <w:rsid w:val="00631223"/>
    <w:rsid w:val="00631BCC"/>
    <w:rsid w:val="00633381"/>
    <w:rsid w:val="00633EA6"/>
    <w:rsid w:val="00635F6A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6680"/>
    <w:rsid w:val="00656CD1"/>
    <w:rsid w:val="00657225"/>
    <w:rsid w:val="006600E7"/>
    <w:rsid w:val="00660797"/>
    <w:rsid w:val="00660B6C"/>
    <w:rsid w:val="00660DA2"/>
    <w:rsid w:val="006612E3"/>
    <w:rsid w:val="00662816"/>
    <w:rsid w:val="00663FF5"/>
    <w:rsid w:val="0066414C"/>
    <w:rsid w:val="00664559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333"/>
    <w:rsid w:val="006767AD"/>
    <w:rsid w:val="00676E4D"/>
    <w:rsid w:val="006777C3"/>
    <w:rsid w:val="00677D3C"/>
    <w:rsid w:val="00681D41"/>
    <w:rsid w:val="00681FC2"/>
    <w:rsid w:val="00682000"/>
    <w:rsid w:val="006824A2"/>
    <w:rsid w:val="0068261E"/>
    <w:rsid w:val="00682827"/>
    <w:rsid w:val="00682CDE"/>
    <w:rsid w:val="00686F5D"/>
    <w:rsid w:val="0069042B"/>
    <w:rsid w:val="0069046F"/>
    <w:rsid w:val="00691794"/>
    <w:rsid w:val="0069200B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C1737"/>
    <w:rsid w:val="006C1F4B"/>
    <w:rsid w:val="006C234F"/>
    <w:rsid w:val="006C26D7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C91"/>
    <w:rsid w:val="006D5EAB"/>
    <w:rsid w:val="006D6399"/>
    <w:rsid w:val="006D65DB"/>
    <w:rsid w:val="006D6CB5"/>
    <w:rsid w:val="006D79B8"/>
    <w:rsid w:val="006E06D5"/>
    <w:rsid w:val="006E13E7"/>
    <w:rsid w:val="006E2E7F"/>
    <w:rsid w:val="006E378C"/>
    <w:rsid w:val="006E3EFC"/>
    <w:rsid w:val="006E4F47"/>
    <w:rsid w:val="006E572E"/>
    <w:rsid w:val="006E5C77"/>
    <w:rsid w:val="006E7E2C"/>
    <w:rsid w:val="006E7EF8"/>
    <w:rsid w:val="006F014D"/>
    <w:rsid w:val="006F02EB"/>
    <w:rsid w:val="006F03C2"/>
    <w:rsid w:val="006F0849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3D5"/>
    <w:rsid w:val="007014D8"/>
    <w:rsid w:val="00701E62"/>
    <w:rsid w:val="00703667"/>
    <w:rsid w:val="00703733"/>
    <w:rsid w:val="00704BC8"/>
    <w:rsid w:val="00704C11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68F"/>
    <w:rsid w:val="0076077E"/>
    <w:rsid w:val="00761D46"/>
    <w:rsid w:val="00762580"/>
    <w:rsid w:val="00762E79"/>
    <w:rsid w:val="007636C8"/>
    <w:rsid w:val="007638FA"/>
    <w:rsid w:val="00765768"/>
    <w:rsid w:val="007658CA"/>
    <w:rsid w:val="00765A5C"/>
    <w:rsid w:val="00766540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6CA"/>
    <w:rsid w:val="00775769"/>
    <w:rsid w:val="007765B3"/>
    <w:rsid w:val="00777385"/>
    <w:rsid w:val="00777496"/>
    <w:rsid w:val="0077765F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3C1F"/>
    <w:rsid w:val="007A410E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462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648F"/>
    <w:rsid w:val="007E7041"/>
    <w:rsid w:val="007E7082"/>
    <w:rsid w:val="007F18FF"/>
    <w:rsid w:val="007F2B26"/>
    <w:rsid w:val="007F2D30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602"/>
    <w:rsid w:val="00802B67"/>
    <w:rsid w:val="008043BC"/>
    <w:rsid w:val="00804555"/>
    <w:rsid w:val="00806029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3749"/>
    <w:rsid w:val="00824290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4A9"/>
    <w:rsid w:val="00841689"/>
    <w:rsid w:val="008418CD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B8D"/>
    <w:rsid w:val="0085608A"/>
    <w:rsid w:val="00856B8E"/>
    <w:rsid w:val="0085765D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46DD"/>
    <w:rsid w:val="00875911"/>
    <w:rsid w:val="008800FF"/>
    <w:rsid w:val="0088024A"/>
    <w:rsid w:val="00880719"/>
    <w:rsid w:val="00882362"/>
    <w:rsid w:val="0088292E"/>
    <w:rsid w:val="008829A0"/>
    <w:rsid w:val="00885278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F2B"/>
    <w:rsid w:val="008E3464"/>
    <w:rsid w:val="008E4689"/>
    <w:rsid w:val="008E4B76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2CDE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3E6F"/>
    <w:rsid w:val="00925E9D"/>
    <w:rsid w:val="00925F61"/>
    <w:rsid w:val="00930368"/>
    <w:rsid w:val="00930A30"/>
    <w:rsid w:val="00930C8E"/>
    <w:rsid w:val="00931790"/>
    <w:rsid w:val="009323D5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381"/>
    <w:rsid w:val="00973D40"/>
    <w:rsid w:val="00974A0F"/>
    <w:rsid w:val="0097524C"/>
    <w:rsid w:val="00975557"/>
    <w:rsid w:val="00977EF8"/>
    <w:rsid w:val="0098148B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3076"/>
    <w:rsid w:val="0099385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7060"/>
    <w:rsid w:val="009A7741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3850"/>
    <w:rsid w:val="00A04303"/>
    <w:rsid w:val="00A0468E"/>
    <w:rsid w:val="00A0525C"/>
    <w:rsid w:val="00A05BDB"/>
    <w:rsid w:val="00A0608B"/>
    <w:rsid w:val="00A06204"/>
    <w:rsid w:val="00A10D08"/>
    <w:rsid w:val="00A11FB1"/>
    <w:rsid w:val="00A12112"/>
    <w:rsid w:val="00A1298F"/>
    <w:rsid w:val="00A12A82"/>
    <w:rsid w:val="00A14A10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2F30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2EC6"/>
    <w:rsid w:val="00A33080"/>
    <w:rsid w:val="00A34014"/>
    <w:rsid w:val="00A35BE7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475C"/>
    <w:rsid w:val="00A74D3C"/>
    <w:rsid w:val="00A74E52"/>
    <w:rsid w:val="00A74E6D"/>
    <w:rsid w:val="00A7638B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7F3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1416"/>
    <w:rsid w:val="00B31CAB"/>
    <w:rsid w:val="00B32BB3"/>
    <w:rsid w:val="00B32C39"/>
    <w:rsid w:val="00B33469"/>
    <w:rsid w:val="00B33824"/>
    <w:rsid w:val="00B347A0"/>
    <w:rsid w:val="00B35534"/>
    <w:rsid w:val="00B36263"/>
    <w:rsid w:val="00B36B52"/>
    <w:rsid w:val="00B3734B"/>
    <w:rsid w:val="00B37C9D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6251"/>
    <w:rsid w:val="00B464FF"/>
    <w:rsid w:val="00B4683B"/>
    <w:rsid w:val="00B515DE"/>
    <w:rsid w:val="00B520D9"/>
    <w:rsid w:val="00B525B2"/>
    <w:rsid w:val="00B534DE"/>
    <w:rsid w:val="00B53C4E"/>
    <w:rsid w:val="00B54909"/>
    <w:rsid w:val="00B56DD3"/>
    <w:rsid w:val="00B57081"/>
    <w:rsid w:val="00B57287"/>
    <w:rsid w:val="00B57AEE"/>
    <w:rsid w:val="00B62722"/>
    <w:rsid w:val="00B63288"/>
    <w:rsid w:val="00B63D7C"/>
    <w:rsid w:val="00B64D74"/>
    <w:rsid w:val="00B64E63"/>
    <w:rsid w:val="00B65D0A"/>
    <w:rsid w:val="00B65FF0"/>
    <w:rsid w:val="00B671D4"/>
    <w:rsid w:val="00B703E5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1E7C"/>
    <w:rsid w:val="00BA2E47"/>
    <w:rsid w:val="00BA3BAA"/>
    <w:rsid w:val="00BA4727"/>
    <w:rsid w:val="00BA5444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3952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116A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BB9"/>
    <w:rsid w:val="00BF0C75"/>
    <w:rsid w:val="00BF0FB8"/>
    <w:rsid w:val="00BF16E0"/>
    <w:rsid w:val="00BF22D8"/>
    <w:rsid w:val="00BF31DF"/>
    <w:rsid w:val="00BF379E"/>
    <w:rsid w:val="00BF3A12"/>
    <w:rsid w:val="00BF6522"/>
    <w:rsid w:val="00BF7C46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E29"/>
    <w:rsid w:val="00C3152F"/>
    <w:rsid w:val="00C31A4F"/>
    <w:rsid w:val="00C32212"/>
    <w:rsid w:val="00C32892"/>
    <w:rsid w:val="00C335DF"/>
    <w:rsid w:val="00C33EC5"/>
    <w:rsid w:val="00C3461A"/>
    <w:rsid w:val="00C364C2"/>
    <w:rsid w:val="00C36FB9"/>
    <w:rsid w:val="00C3721E"/>
    <w:rsid w:val="00C40918"/>
    <w:rsid w:val="00C41395"/>
    <w:rsid w:val="00C420FF"/>
    <w:rsid w:val="00C43A18"/>
    <w:rsid w:val="00C445E3"/>
    <w:rsid w:val="00C462CA"/>
    <w:rsid w:val="00C46FE1"/>
    <w:rsid w:val="00C47C09"/>
    <w:rsid w:val="00C50D2C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1C40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4F64"/>
    <w:rsid w:val="00C74FCB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3F7"/>
    <w:rsid w:val="00C86D06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31C"/>
    <w:rsid w:val="00C974E6"/>
    <w:rsid w:val="00C97D0B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85F"/>
    <w:rsid w:val="00CD1F59"/>
    <w:rsid w:val="00CD2BAC"/>
    <w:rsid w:val="00CD3091"/>
    <w:rsid w:val="00CD4312"/>
    <w:rsid w:val="00CD78E4"/>
    <w:rsid w:val="00CD79D6"/>
    <w:rsid w:val="00CD7B7C"/>
    <w:rsid w:val="00CE0135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D76"/>
    <w:rsid w:val="00D05313"/>
    <w:rsid w:val="00D05688"/>
    <w:rsid w:val="00D06AF7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2073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405C5"/>
    <w:rsid w:val="00D4078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DFA"/>
    <w:rsid w:val="00D751DC"/>
    <w:rsid w:val="00D75A8F"/>
    <w:rsid w:val="00D75ED3"/>
    <w:rsid w:val="00D77081"/>
    <w:rsid w:val="00D80A18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5C"/>
    <w:rsid w:val="00DE7D81"/>
    <w:rsid w:val="00DF096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CC8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A89"/>
    <w:rsid w:val="00E22FBF"/>
    <w:rsid w:val="00E23F14"/>
    <w:rsid w:val="00E2471B"/>
    <w:rsid w:val="00E247A3"/>
    <w:rsid w:val="00E251FF"/>
    <w:rsid w:val="00E26841"/>
    <w:rsid w:val="00E2753F"/>
    <w:rsid w:val="00E27C1C"/>
    <w:rsid w:val="00E31647"/>
    <w:rsid w:val="00E31D96"/>
    <w:rsid w:val="00E31FB7"/>
    <w:rsid w:val="00E32EDB"/>
    <w:rsid w:val="00E32F83"/>
    <w:rsid w:val="00E3338E"/>
    <w:rsid w:val="00E338CE"/>
    <w:rsid w:val="00E343EE"/>
    <w:rsid w:val="00E3531E"/>
    <w:rsid w:val="00E36442"/>
    <w:rsid w:val="00E36EB9"/>
    <w:rsid w:val="00E37AC2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64D3"/>
    <w:rsid w:val="00E671E9"/>
    <w:rsid w:val="00E67660"/>
    <w:rsid w:val="00E728AE"/>
    <w:rsid w:val="00E72EB0"/>
    <w:rsid w:val="00E7346B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51B5"/>
    <w:rsid w:val="00EA794C"/>
    <w:rsid w:val="00EA7ABB"/>
    <w:rsid w:val="00EB02C0"/>
    <w:rsid w:val="00EB0A72"/>
    <w:rsid w:val="00EB1239"/>
    <w:rsid w:val="00EB1358"/>
    <w:rsid w:val="00EB5C00"/>
    <w:rsid w:val="00EB5E84"/>
    <w:rsid w:val="00EB5E87"/>
    <w:rsid w:val="00EB5F18"/>
    <w:rsid w:val="00EB6530"/>
    <w:rsid w:val="00EB6E41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090"/>
    <w:rsid w:val="00EE3254"/>
    <w:rsid w:val="00EE3CB2"/>
    <w:rsid w:val="00EE410D"/>
    <w:rsid w:val="00EE5C5E"/>
    <w:rsid w:val="00EE6097"/>
    <w:rsid w:val="00EE653D"/>
    <w:rsid w:val="00EE69A1"/>
    <w:rsid w:val="00EE6FA3"/>
    <w:rsid w:val="00EF0677"/>
    <w:rsid w:val="00EF0BC7"/>
    <w:rsid w:val="00EF0DA0"/>
    <w:rsid w:val="00EF17EF"/>
    <w:rsid w:val="00EF36C3"/>
    <w:rsid w:val="00EF38EB"/>
    <w:rsid w:val="00EF4354"/>
    <w:rsid w:val="00EF5148"/>
    <w:rsid w:val="00EF5689"/>
    <w:rsid w:val="00EF596E"/>
    <w:rsid w:val="00EF6460"/>
    <w:rsid w:val="00EF6489"/>
    <w:rsid w:val="00EF68E5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B7D"/>
    <w:rsid w:val="00F24E6E"/>
    <w:rsid w:val="00F24F42"/>
    <w:rsid w:val="00F256A8"/>
    <w:rsid w:val="00F27D24"/>
    <w:rsid w:val="00F27E29"/>
    <w:rsid w:val="00F301BF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D8F"/>
    <w:rsid w:val="00F45F3E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CBC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AC7"/>
    <w:rsid w:val="00FB0C65"/>
    <w:rsid w:val="00FB2274"/>
    <w:rsid w:val="00FB280C"/>
    <w:rsid w:val="00FB3EA3"/>
    <w:rsid w:val="00FB6D14"/>
    <w:rsid w:val="00FB727C"/>
    <w:rsid w:val="00FB798D"/>
    <w:rsid w:val="00FB7BEC"/>
    <w:rsid w:val="00FC011A"/>
    <w:rsid w:val="00FC0A0B"/>
    <w:rsid w:val="00FC2176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F68"/>
    <w:rsid w:val="00FF202E"/>
    <w:rsid w:val="00FF28BE"/>
    <w:rsid w:val="00FF2926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cp.fda.gov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ma.europa.eu/en/news/hydroxyprogesterone-caproate-medicines-be-suspended-eu-mark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A8A773-D34E-4A2B-BC9F-4C5E770AB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170</TotalTime>
  <Pages>2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徐瑞虹</cp:lastModifiedBy>
  <cp:revision>6</cp:revision>
  <cp:lastPrinted>2024-05-23T09:33:00Z</cp:lastPrinted>
  <dcterms:created xsi:type="dcterms:W3CDTF">2024-05-30T00:58:00Z</dcterms:created>
  <dcterms:modified xsi:type="dcterms:W3CDTF">2024-06-03T03:26:00Z</dcterms:modified>
</cp:coreProperties>
</file>